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9FC" w:rsidRDefault="007A39FC" w:rsidP="00683BAB"/>
    <w:p w:rsidR="007A39FC" w:rsidRDefault="007A39FC" w:rsidP="007A39FC">
      <w:pPr>
        <w:pStyle w:val="Default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N Y I L A T K O Z A T</w:t>
      </w:r>
    </w:p>
    <w:p w:rsidR="007A39FC" w:rsidRDefault="007A39FC" w:rsidP="007A39FC">
      <w:pPr>
        <w:pStyle w:val="Default"/>
        <w:jc w:val="center"/>
        <w:rPr>
          <w:rFonts w:ascii="Bookman Old Style" w:hAnsi="Bookman Old Style"/>
        </w:rPr>
      </w:pPr>
    </w:p>
    <w:p w:rsidR="007A39FC" w:rsidRDefault="007A39FC" w:rsidP="007A39FC">
      <w:pPr>
        <w:pStyle w:val="Default"/>
        <w:jc w:val="center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az</w:t>
      </w:r>
      <w:proofErr w:type="gramEnd"/>
      <w:r>
        <w:rPr>
          <w:rFonts w:ascii="Bookman Old Style" w:hAnsi="Bookman Old Style"/>
        </w:rPr>
        <w:t xml:space="preserve"> Esztergomi József Attila Általános Iskola </w:t>
      </w:r>
    </w:p>
    <w:p w:rsidR="007A39FC" w:rsidRDefault="007A39FC" w:rsidP="007A39FC">
      <w:pPr>
        <w:pStyle w:val="Default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KRÉTA E-naplójának, E-ügyintézésének használatához</w:t>
      </w:r>
    </w:p>
    <w:p w:rsidR="007A39FC" w:rsidRDefault="007A39FC" w:rsidP="007A39FC">
      <w:pPr>
        <w:pStyle w:val="Default"/>
        <w:jc w:val="center"/>
        <w:rPr>
          <w:rFonts w:ascii="Bookman Old Style" w:hAnsi="Bookman Old Style"/>
        </w:rPr>
      </w:pPr>
    </w:p>
    <w:p w:rsidR="007A39FC" w:rsidRDefault="007A39FC" w:rsidP="007A39FC">
      <w:pPr>
        <w:pStyle w:val="Default"/>
        <w:jc w:val="center"/>
        <w:rPr>
          <w:rFonts w:ascii="Bookman Old Style" w:hAnsi="Bookman Old Style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4956"/>
      </w:tblGrid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gyermek neve: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gyermek osztálya: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gyermek születési helye, ideje: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nyilatkozó szülő / gondviselő neve: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gyermek törvényes képviselőjének neve / az e-ügyintézésre jogosult szülő neve: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7A39FC" w:rsidTr="007A39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A nyilatkozó szülő / gondviselő e-mail címe: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Kérem, olvashatóan, nyomtatott betűkkel írja elérhetőségét!</w:t>
            </w:r>
          </w:p>
        </w:tc>
      </w:tr>
    </w:tbl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Az intézmény </w:t>
      </w:r>
      <w:proofErr w:type="gramStart"/>
      <w:r>
        <w:rPr>
          <w:rFonts w:ascii="Bookman Old Style" w:hAnsi="Bookman Old Style"/>
          <w:sz w:val="20"/>
          <w:szCs w:val="20"/>
        </w:rPr>
        <w:t>ezen</w:t>
      </w:r>
      <w:proofErr w:type="gramEnd"/>
      <w:r>
        <w:rPr>
          <w:rFonts w:ascii="Bookman Old Style" w:hAnsi="Bookman Old Style"/>
          <w:sz w:val="20"/>
          <w:szCs w:val="20"/>
        </w:rPr>
        <w:t xml:space="preserve"> nyilatkozatot kizárólag az iskola KRÉTA alkalmazásában használhatja fel</w:t>
      </w:r>
      <w:r>
        <w:rPr>
          <w:rFonts w:ascii="Bookman Old Style" w:hAnsi="Bookman Old Style"/>
        </w:rPr>
        <w:t>.</w:t>
      </w:r>
    </w:p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</w:p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</w:p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Kelt: Esztergom, </w:t>
      </w:r>
    </w:p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A39FC" w:rsidTr="007A39FC">
        <w:tc>
          <w:tcPr>
            <w:tcW w:w="4531" w:type="dxa"/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</w:rPr>
            </w:pPr>
          </w:p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…………………………………….</w:t>
            </w:r>
          </w:p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szülői aláírás</w:t>
            </w:r>
          </w:p>
        </w:tc>
        <w:tc>
          <w:tcPr>
            <w:tcW w:w="4531" w:type="dxa"/>
          </w:tcPr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</w:rPr>
            </w:pPr>
          </w:p>
          <w:p w:rsidR="007A39FC" w:rsidRDefault="007A39FC">
            <w:pPr>
              <w:pStyle w:val="Default"/>
              <w:jc w:val="both"/>
              <w:rPr>
                <w:rFonts w:ascii="Bookman Old Style" w:hAnsi="Bookman Old Style"/>
              </w:rPr>
            </w:pPr>
          </w:p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……………………………………….</w:t>
            </w:r>
          </w:p>
          <w:p w:rsidR="007A39FC" w:rsidRDefault="007A39FC">
            <w:pPr>
              <w:pStyle w:val="Defaul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szülői aláírás</w:t>
            </w:r>
          </w:p>
        </w:tc>
      </w:tr>
    </w:tbl>
    <w:p w:rsidR="007A39FC" w:rsidRDefault="007A39FC" w:rsidP="007A39FC">
      <w:pPr>
        <w:pStyle w:val="Default"/>
        <w:jc w:val="both"/>
        <w:rPr>
          <w:rFonts w:ascii="Bookman Old Style" w:hAnsi="Bookman Old Style"/>
        </w:rPr>
      </w:pPr>
    </w:p>
    <w:p w:rsidR="00276C57" w:rsidRPr="00683BAB" w:rsidRDefault="00276C57" w:rsidP="00683BAB">
      <w:bookmarkStart w:id="0" w:name="_GoBack"/>
      <w:bookmarkEnd w:id="0"/>
      <w:r w:rsidRPr="00683BAB">
        <w:t xml:space="preserve"> </w:t>
      </w:r>
    </w:p>
    <w:sectPr w:rsidR="00276C57" w:rsidRPr="00683BAB" w:rsidSect="00276C5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21C" w:rsidRDefault="00EE421C" w:rsidP="00687174">
      <w:pPr>
        <w:spacing w:after="0" w:line="240" w:lineRule="auto"/>
      </w:pPr>
      <w:r>
        <w:separator/>
      </w:r>
    </w:p>
  </w:endnote>
  <w:endnote w:type="continuationSeparator" w:id="0">
    <w:p w:rsidR="00EE421C" w:rsidRDefault="00EE421C" w:rsidP="00687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769" w:rsidRDefault="004A0769" w:rsidP="00687174">
    <w:pPr>
      <w:pStyle w:val="llb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</w:t>
    </w:r>
  </w:p>
  <w:p w:rsidR="004A0769" w:rsidRDefault="004A0769" w:rsidP="00687174">
    <w:pPr>
      <w:pStyle w:val="llb"/>
      <w:jc w:val="center"/>
      <w:rPr>
        <w:sz w:val="20"/>
        <w:szCs w:val="20"/>
      </w:rPr>
    </w:pPr>
  </w:p>
  <w:p w:rsidR="00687174" w:rsidRDefault="004A0769" w:rsidP="00687174">
    <w:pPr>
      <w:pStyle w:val="llb"/>
      <w:jc w:val="center"/>
      <w:rPr>
        <w:sz w:val="20"/>
        <w:szCs w:val="20"/>
      </w:rPr>
    </w:pPr>
    <w:r>
      <w:rPr>
        <w:sz w:val="20"/>
        <w:szCs w:val="20"/>
      </w:rPr>
      <w:t xml:space="preserve">EJAÁI, 2500 Esztergom, </w:t>
    </w:r>
    <w:proofErr w:type="spellStart"/>
    <w:r>
      <w:rPr>
        <w:sz w:val="20"/>
        <w:szCs w:val="20"/>
      </w:rPr>
      <w:t>Martsa</w:t>
    </w:r>
    <w:proofErr w:type="spellEnd"/>
    <w:r>
      <w:rPr>
        <w:sz w:val="20"/>
        <w:szCs w:val="20"/>
      </w:rPr>
      <w:t xml:space="preserve"> Alajos utca 2.</w:t>
    </w:r>
  </w:p>
  <w:p w:rsidR="004A0769" w:rsidRDefault="004A0769" w:rsidP="00687174">
    <w:pPr>
      <w:pStyle w:val="llb"/>
      <w:jc w:val="center"/>
      <w:rPr>
        <w:sz w:val="20"/>
        <w:szCs w:val="20"/>
      </w:rPr>
    </w:pPr>
    <w:r>
      <w:rPr>
        <w:sz w:val="20"/>
        <w:szCs w:val="20"/>
      </w:rPr>
      <w:t>+36 33 523 130</w:t>
    </w:r>
  </w:p>
  <w:p w:rsidR="004A0769" w:rsidRPr="003659D5" w:rsidRDefault="004A0769" w:rsidP="004A0769">
    <w:pPr>
      <w:pStyle w:val="llb"/>
      <w:jc w:val="center"/>
      <w:rPr>
        <w:sz w:val="20"/>
        <w:szCs w:val="20"/>
      </w:rPr>
    </w:pPr>
    <w:r>
      <w:rPr>
        <w:sz w:val="20"/>
        <w:szCs w:val="20"/>
      </w:rPr>
      <w:t>www. jozsef-egom.sulinet.hu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12F" w:rsidRDefault="0050212F" w:rsidP="0050212F">
    <w:pPr>
      <w:pStyle w:val="llb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</w:t>
    </w:r>
  </w:p>
  <w:p w:rsidR="0050212F" w:rsidRDefault="0050212F" w:rsidP="0050212F">
    <w:pPr>
      <w:pStyle w:val="llb"/>
      <w:jc w:val="center"/>
      <w:rPr>
        <w:sz w:val="20"/>
        <w:szCs w:val="20"/>
      </w:rPr>
    </w:pPr>
  </w:p>
  <w:p w:rsidR="0050212F" w:rsidRDefault="0050212F" w:rsidP="0050212F">
    <w:pPr>
      <w:pStyle w:val="llb"/>
      <w:jc w:val="center"/>
      <w:rPr>
        <w:sz w:val="20"/>
        <w:szCs w:val="20"/>
      </w:rPr>
    </w:pPr>
    <w:r>
      <w:rPr>
        <w:sz w:val="20"/>
        <w:szCs w:val="20"/>
      </w:rPr>
      <w:t xml:space="preserve">EJAÁI, 2500 Esztergom, </w:t>
    </w:r>
    <w:proofErr w:type="spellStart"/>
    <w:r>
      <w:rPr>
        <w:sz w:val="20"/>
        <w:szCs w:val="20"/>
      </w:rPr>
      <w:t>Martsa</w:t>
    </w:r>
    <w:proofErr w:type="spellEnd"/>
    <w:r>
      <w:rPr>
        <w:sz w:val="20"/>
        <w:szCs w:val="20"/>
      </w:rPr>
      <w:t xml:space="preserve"> Alajos utca 2.</w:t>
    </w:r>
  </w:p>
  <w:p w:rsidR="0050212F" w:rsidRDefault="0050212F" w:rsidP="0050212F">
    <w:pPr>
      <w:pStyle w:val="llb"/>
      <w:jc w:val="center"/>
      <w:rPr>
        <w:sz w:val="20"/>
        <w:szCs w:val="20"/>
      </w:rPr>
    </w:pPr>
    <w:r>
      <w:rPr>
        <w:sz w:val="20"/>
        <w:szCs w:val="20"/>
      </w:rPr>
      <w:t>+36 33 523 130</w:t>
    </w:r>
  </w:p>
  <w:p w:rsidR="0050212F" w:rsidRPr="003659D5" w:rsidRDefault="00055B96" w:rsidP="0050212F">
    <w:pPr>
      <w:pStyle w:val="llb"/>
      <w:jc w:val="center"/>
      <w:rPr>
        <w:sz w:val="20"/>
        <w:szCs w:val="20"/>
      </w:rPr>
    </w:pPr>
    <w:r>
      <w:rPr>
        <w:sz w:val="20"/>
        <w:szCs w:val="20"/>
      </w:rPr>
      <w:t>www. jozsefesztergom.com</w:t>
    </w:r>
  </w:p>
  <w:p w:rsidR="0050212F" w:rsidRDefault="0050212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21C" w:rsidRDefault="00EE421C" w:rsidP="00687174">
      <w:pPr>
        <w:spacing w:after="0" w:line="240" w:lineRule="auto"/>
      </w:pPr>
      <w:r>
        <w:separator/>
      </w:r>
    </w:p>
  </w:footnote>
  <w:footnote w:type="continuationSeparator" w:id="0">
    <w:p w:rsidR="00EE421C" w:rsidRDefault="00EE421C" w:rsidP="00687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174" w:rsidRPr="00687174" w:rsidRDefault="00687174">
    <w:pPr>
      <w:pStyle w:val="lfej"/>
      <w:rPr>
        <w:b/>
      </w:rPr>
    </w:pPr>
    <w:r w:rsidRPr="00687174">
      <w:rPr>
        <w:b/>
        <w:noProof/>
        <w:lang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-49530</wp:posOffset>
          </wp:positionV>
          <wp:extent cx="847725" cy="820420"/>
          <wp:effectExtent l="0" t="0" r="9525" b="0"/>
          <wp:wrapSquare wrapText="bothSides"/>
          <wp:docPr id="1" name="Kép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20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87174">
      <w:rPr>
        <w:b/>
      </w:rPr>
      <w:t>Esztergomi József Attila Általános Iskola</w:t>
    </w:r>
  </w:p>
  <w:p w:rsidR="00687174" w:rsidRDefault="00687174">
    <w:pPr>
      <w:pStyle w:val="lfej"/>
    </w:pPr>
    <w:r>
      <w:t>OM 031812</w:t>
    </w:r>
  </w:p>
  <w:p w:rsidR="00687174" w:rsidRDefault="00687174">
    <w:pPr>
      <w:pStyle w:val="lfej"/>
    </w:pPr>
    <w:r>
      <w:t>Maárné Harcsa Szilvia intézményvezető</w:t>
    </w:r>
  </w:p>
  <w:p w:rsidR="00687174" w:rsidRDefault="00687174">
    <w:pPr>
      <w:pStyle w:val="lfej"/>
    </w:pPr>
    <w:r>
      <w:t>igazgato@jozsefesztergom.com</w:t>
    </w:r>
  </w:p>
  <w:p w:rsidR="00687174" w:rsidRDefault="00687174">
    <w:pPr>
      <w:pStyle w:val="lfej"/>
    </w:pPr>
    <w:r>
      <w:t>_______________________________________________________</w:t>
    </w:r>
    <w:r w:rsidR="001234E6">
      <w:t>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12F" w:rsidRPr="00687174" w:rsidRDefault="0050212F" w:rsidP="0050212F">
    <w:pPr>
      <w:pStyle w:val="lfej"/>
      <w:rPr>
        <w:b/>
      </w:rPr>
    </w:pPr>
    <w:r w:rsidRPr="00687174">
      <w:rPr>
        <w:b/>
        <w:noProof/>
        <w:lang w:eastAsia="hu-HU"/>
      </w:rPr>
      <w:drawing>
        <wp:anchor distT="0" distB="0" distL="114300" distR="114300" simplePos="0" relativeHeight="251660288" behindDoc="0" locked="0" layoutInCell="1" allowOverlap="1" wp14:anchorId="7AC7ABBE" wp14:editId="59149899">
          <wp:simplePos x="0" y="0"/>
          <wp:positionH relativeFrom="margin">
            <wp:align>left</wp:align>
          </wp:positionH>
          <wp:positionV relativeFrom="paragraph">
            <wp:posOffset>-49530</wp:posOffset>
          </wp:positionV>
          <wp:extent cx="847725" cy="820420"/>
          <wp:effectExtent l="0" t="0" r="9525" b="0"/>
          <wp:wrapSquare wrapText="bothSides"/>
          <wp:docPr id="2" name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20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87174">
      <w:rPr>
        <w:b/>
      </w:rPr>
      <w:t>Esztergomi József Attila Általános Iskola</w:t>
    </w:r>
  </w:p>
  <w:p w:rsidR="0050212F" w:rsidRDefault="0050212F" w:rsidP="0050212F">
    <w:pPr>
      <w:pStyle w:val="lfej"/>
    </w:pPr>
    <w:r>
      <w:t>OM 031812</w:t>
    </w:r>
  </w:p>
  <w:p w:rsidR="0050212F" w:rsidRDefault="0050212F" w:rsidP="0050212F">
    <w:pPr>
      <w:pStyle w:val="lfej"/>
    </w:pPr>
    <w:r>
      <w:t>Maárné Harcsa Szilvia intézményvezető</w:t>
    </w:r>
  </w:p>
  <w:p w:rsidR="0050212F" w:rsidRDefault="0050212F" w:rsidP="0050212F">
    <w:pPr>
      <w:pStyle w:val="lfej"/>
    </w:pPr>
    <w:proofErr w:type="gramStart"/>
    <w:r>
      <w:t>igazgato@jozsefesztergom.com</w:t>
    </w:r>
    <w:proofErr w:type="gramEnd"/>
  </w:p>
  <w:p w:rsidR="0050212F" w:rsidRDefault="0050212F">
    <w:pPr>
      <w:pStyle w:val="lfej"/>
    </w:pPr>
    <w:r>
      <w:t>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FC"/>
    <w:rsid w:val="00055487"/>
    <w:rsid w:val="00055B96"/>
    <w:rsid w:val="000B298D"/>
    <w:rsid w:val="001234E6"/>
    <w:rsid w:val="0015657D"/>
    <w:rsid w:val="0026381C"/>
    <w:rsid w:val="00276C57"/>
    <w:rsid w:val="00303613"/>
    <w:rsid w:val="003659D5"/>
    <w:rsid w:val="003809BD"/>
    <w:rsid w:val="003B3DC6"/>
    <w:rsid w:val="0041088D"/>
    <w:rsid w:val="004A0769"/>
    <w:rsid w:val="0050212F"/>
    <w:rsid w:val="00602726"/>
    <w:rsid w:val="00683BAB"/>
    <w:rsid w:val="00687174"/>
    <w:rsid w:val="0069740C"/>
    <w:rsid w:val="007263E4"/>
    <w:rsid w:val="007A39FC"/>
    <w:rsid w:val="008327FF"/>
    <w:rsid w:val="00883328"/>
    <w:rsid w:val="00986409"/>
    <w:rsid w:val="00A56BB8"/>
    <w:rsid w:val="00B46F1E"/>
    <w:rsid w:val="00B821DE"/>
    <w:rsid w:val="00D21634"/>
    <w:rsid w:val="00D505B0"/>
    <w:rsid w:val="00EE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342C0"/>
  <w15:chartTrackingRefBased/>
  <w15:docId w15:val="{1EC96AC1-32D7-4FAD-9B03-E50E7EE2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Theme="minorHAnsi" w:hAnsi="Bookman Old Style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39FC"/>
    <w:pPr>
      <w:spacing w:line="256" w:lineRule="auto"/>
    </w:pPr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87174"/>
    <w:pPr>
      <w:tabs>
        <w:tab w:val="center" w:pos="4536"/>
        <w:tab w:val="right" w:pos="9072"/>
      </w:tabs>
      <w:spacing w:after="0" w:line="240" w:lineRule="auto"/>
    </w:pPr>
    <w:rPr>
      <w:rFonts w:ascii="Bookman Old Style" w:hAnsi="Bookman Old Style"/>
    </w:rPr>
  </w:style>
  <w:style w:type="character" w:customStyle="1" w:styleId="lfejChar">
    <w:name w:val="Élőfej Char"/>
    <w:basedOn w:val="Bekezdsalapbettpusa"/>
    <w:link w:val="lfej"/>
    <w:uiPriority w:val="99"/>
    <w:rsid w:val="00687174"/>
  </w:style>
  <w:style w:type="paragraph" w:styleId="llb">
    <w:name w:val="footer"/>
    <w:basedOn w:val="Norml"/>
    <w:link w:val="llbChar"/>
    <w:uiPriority w:val="99"/>
    <w:unhideWhenUsed/>
    <w:rsid w:val="00687174"/>
    <w:pPr>
      <w:tabs>
        <w:tab w:val="center" w:pos="4536"/>
        <w:tab w:val="right" w:pos="9072"/>
      </w:tabs>
      <w:spacing w:after="0" w:line="240" w:lineRule="auto"/>
    </w:pPr>
    <w:rPr>
      <w:rFonts w:ascii="Bookman Old Style" w:hAnsi="Bookman Old Style"/>
    </w:rPr>
  </w:style>
  <w:style w:type="character" w:customStyle="1" w:styleId="llbChar">
    <w:name w:val="Élőláb Char"/>
    <w:basedOn w:val="Bekezdsalapbettpusa"/>
    <w:link w:val="llb"/>
    <w:uiPriority w:val="99"/>
    <w:rsid w:val="00687174"/>
  </w:style>
  <w:style w:type="character" w:styleId="Hiperhivatkozs">
    <w:name w:val="Hyperlink"/>
    <w:basedOn w:val="Bekezdsalapbettpusa"/>
    <w:uiPriority w:val="99"/>
    <w:unhideWhenUsed/>
    <w:rsid w:val="00687174"/>
    <w:rPr>
      <w:color w:val="0563C1" w:themeColor="hyperlink"/>
      <w:u w:val="single"/>
    </w:rPr>
  </w:style>
  <w:style w:type="paragraph" w:customStyle="1" w:styleId="Default">
    <w:name w:val="Default"/>
    <w:rsid w:val="007A39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styleId="Rcsostblzat">
    <w:name w:val="Table Grid"/>
    <w:basedOn w:val="Normltblzat"/>
    <w:uiPriority w:val="39"/>
    <w:rsid w:val="007A39FC"/>
    <w:pPr>
      <w:spacing w:after="0" w:line="240" w:lineRule="auto"/>
    </w:pPr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5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&#225;rn&#233;HarcsaSzilvia\Documents\Egy&#233;ni%20Office-sablonok\fejl&#233;c_&#250;j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fejléc_új</Template>
  <TotalTime>1</TotalTime>
  <Pages>1</Pages>
  <Words>79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Maárné Harcsa Szilvia</dc:creator>
  <cp:keywords/>
  <dc:description/>
  <cp:lastModifiedBy>Maárné Harcsa Szilvia</cp:lastModifiedBy>
  <cp:revision>1</cp:revision>
  <dcterms:created xsi:type="dcterms:W3CDTF">2022-09-10T18:48:00Z</dcterms:created>
  <dcterms:modified xsi:type="dcterms:W3CDTF">2022-09-10T18:49:00Z</dcterms:modified>
</cp:coreProperties>
</file>